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9EC" w:rsidRDefault="00BF588B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w:pict>
          <v:rect id="_x0000_s1027" style="position:absolute;margin-left:-18pt;margin-top:-59.35pt;width:549pt;height:774pt;z-index:251657728" filled="f"/>
        </w:pict>
      </w:r>
    </w:p>
    <w:p w:rsidR="00C759EC" w:rsidRDefault="00C759EC">
      <w:pPr>
        <w:pStyle w:val="3"/>
      </w:pPr>
      <w:r>
        <w:t>ΥΠΕΥΘΥΝΗ ΔΗΛΩΣΗ</w:t>
      </w:r>
    </w:p>
    <w:p w:rsidR="00C759EC" w:rsidRDefault="00C759EC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C759EC" w:rsidRDefault="00C759EC">
      <w:pPr>
        <w:pStyle w:val="a3"/>
        <w:tabs>
          <w:tab w:val="clear" w:pos="4153"/>
          <w:tab w:val="clear" w:pos="8306"/>
        </w:tabs>
      </w:pPr>
    </w:p>
    <w:p w:rsidR="00C759EC" w:rsidRDefault="00C759EC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C759EC" w:rsidRDefault="00C759EC">
      <w:pPr>
        <w:pStyle w:val="a5"/>
        <w:jc w:val="left"/>
        <w:rPr>
          <w:bCs/>
          <w:sz w:val="22"/>
        </w:rPr>
      </w:pPr>
    </w:p>
    <w:p w:rsidR="00C759EC" w:rsidRDefault="00C759EC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C759E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759EC" w:rsidRDefault="00C759E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C759EC" w:rsidRDefault="00C759EC">
            <w:pPr>
              <w:spacing w:before="240"/>
              <w:ind w:right="-6878"/>
              <w:rPr>
                <w:rFonts w:ascii="Arial" w:hAnsi="Arial" w:cs="Arial"/>
                <w:sz w:val="16"/>
                <w:lang w:val="en-US"/>
              </w:rPr>
            </w:pPr>
          </w:p>
        </w:tc>
      </w:tr>
      <w:tr w:rsidR="00C759E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759EC" w:rsidRDefault="00C759E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C759EC" w:rsidRDefault="00C759E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C759EC" w:rsidRDefault="00C759E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C759EC" w:rsidRDefault="00C759E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C759E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C759E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C759EC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759EC" w:rsidRDefault="00C759E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C759EC" w:rsidRDefault="00C759E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C759E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C759EC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C759EC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C759EC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C759EC" w:rsidRDefault="00C759E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C759EC" w:rsidRDefault="00C759E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C759EC" w:rsidRDefault="00C759E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C759EC" w:rsidRDefault="00C759EC">
      <w:pPr>
        <w:rPr>
          <w:rFonts w:ascii="Arial" w:hAnsi="Arial" w:cs="Arial"/>
          <w:b/>
          <w:bCs/>
          <w:sz w:val="28"/>
        </w:rPr>
      </w:pPr>
    </w:p>
    <w:p w:rsidR="00C759EC" w:rsidRDefault="00C759EC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20"/>
      </w:tblGrid>
      <w:tr w:rsidR="00C759EC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C759EC" w:rsidRDefault="00C759EC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C759EC" w:rsidTr="00EE521A">
        <w:trPr>
          <w:trHeight w:val="655"/>
        </w:trPr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C759EC" w:rsidRDefault="00EE521A" w:rsidP="00BE4B3D">
            <w:pPr>
              <w:rPr>
                <w:rFonts w:ascii="Arial" w:hAnsi="Arial" w:cs="Arial"/>
                <w:sz w:val="20"/>
              </w:rPr>
            </w:pPr>
            <w:r>
              <w:t xml:space="preserve">Ως κηδεμόνας του </w:t>
            </w:r>
            <w:r w:rsidR="00BE4B3D">
              <w:t>……………………………</w:t>
            </w:r>
            <w:r>
              <w:t xml:space="preserve"> του </w:t>
            </w:r>
            <w:r w:rsidR="00BE4B3D">
              <w:t>……………</w:t>
            </w:r>
            <w:r>
              <w:t xml:space="preserve"> του επιτρέπω να αιτηθεί για άδεια οδήγησης μοτοποδηλάτου στην αντίστοιχη υπηρεσία του υπουργείου μεταφορών και επικοινωνιών.</w:t>
            </w:r>
          </w:p>
        </w:tc>
      </w:tr>
      <w:tr w:rsidR="00C759EC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759EC" w:rsidRDefault="00C759EC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C759EC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759EC" w:rsidRDefault="00C759EC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C759EC" w:rsidTr="00EE521A">
        <w:trPr>
          <w:trHeight w:val="70"/>
        </w:trPr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759EC" w:rsidRDefault="00C759EC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C759EC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759EC" w:rsidRDefault="00C759EC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C759EC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759EC" w:rsidRDefault="00C759EC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C759EC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759EC" w:rsidRDefault="00C759EC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C759EC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759EC" w:rsidRDefault="00C759EC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:rsidR="00C759EC" w:rsidRDefault="00C759EC"/>
    <w:p w:rsidR="00C759EC" w:rsidRDefault="00C759E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:rsidR="00C759EC" w:rsidRDefault="00C759EC">
      <w:pPr>
        <w:pStyle w:val="a6"/>
        <w:ind w:left="0" w:right="484"/>
        <w:jc w:val="right"/>
        <w:rPr>
          <w:sz w:val="16"/>
        </w:rPr>
      </w:pPr>
    </w:p>
    <w:p w:rsidR="00C759EC" w:rsidRDefault="00C759E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C759EC" w:rsidRDefault="00C759EC">
      <w:pPr>
        <w:pStyle w:val="a6"/>
        <w:ind w:left="0"/>
        <w:jc w:val="right"/>
        <w:rPr>
          <w:sz w:val="16"/>
        </w:rPr>
      </w:pPr>
    </w:p>
    <w:p w:rsidR="00C759EC" w:rsidRDefault="00C759EC">
      <w:pPr>
        <w:pStyle w:val="a6"/>
        <w:ind w:left="0"/>
        <w:jc w:val="right"/>
        <w:rPr>
          <w:sz w:val="16"/>
        </w:rPr>
      </w:pPr>
    </w:p>
    <w:p w:rsidR="00C759EC" w:rsidRDefault="00C759EC">
      <w:pPr>
        <w:pStyle w:val="a6"/>
        <w:ind w:left="0"/>
        <w:jc w:val="right"/>
        <w:rPr>
          <w:sz w:val="16"/>
        </w:rPr>
      </w:pPr>
    </w:p>
    <w:p w:rsidR="00C759EC" w:rsidRDefault="00C759E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C759EC" w:rsidRDefault="00C759EC">
      <w:pPr>
        <w:jc w:val="both"/>
        <w:rPr>
          <w:rFonts w:ascii="Arial" w:hAnsi="Arial" w:cs="Arial"/>
          <w:sz w:val="18"/>
        </w:rPr>
      </w:pPr>
    </w:p>
    <w:p w:rsidR="00C759EC" w:rsidRDefault="00C759EC">
      <w:pPr>
        <w:jc w:val="both"/>
        <w:rPr>
          <w:rFonts w:ascii="Arial" w:hAnsi="Arial" w:cs="Arial"/>
          <w:sz w:val="18"/>
        </w:rPr>
      </w:pPr>
    </w:p>
    <w:p w:rsidR="00C759EC" w:rsidRDefault="00C759EC">
      <w:pPr>
        <w:jc w:val="both"/>
        <w:rPr>
          <w:rFonts w:ascii="Arial" w:hAnsi="Arial" w:cs="Arial"/>
          <w:sz w:val="18"/>
        </w:rPr>
      </w:pPr>
    </w:p>
    <w:p w:rsidR="00C759EC" w:rsidRDefault="00C759EC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759EC" w:rsidRDefault="00C759EC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C759EC" w:rsidRDefault="00C759EC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759EC" w:rsidRDefault="00C759EC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C759EC" w:rsidRDefault="00C759E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sectPr w:rsidR="00C759EC" w:rsidSect="00BF588B">
      <w:headerReference w:type="default" r:id="rId7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FA6" w:rsidRDefault="006E5FA6">
      <w:r>
        <w:separator/>
      </w:r>
    </w:p>
  </w:endnote>
  <w:endnote w:type="continuationSeparator" w:id="0">
    <w:p w:rsidR="006E5FA6" w:rsidRDefault="006E5F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FA6" w:rsidRDefault="006E5FA6">
      <w:r>
        <w:separator/>
      </w:r>
    </w:p>
  </w:footnote>
  <w:footnote w:type="continuationSeparator" w:id="0">
    <w:p w:rsidR="006E5FA6" w:rsidRDefault="006E5F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EC" w:rsidRDefault="00C759E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noPunctuationKerning/>
  <w:characterSpacingControl w:val="doNotCompress"/>
  <w:hdrShapeDefaults>
    <o:shapedefaults v:ext="edit" spidmax="6146">
      <o:colormru v:ext="edit" colors="#ddd,#eaeaea"/>
      <o:colormenu v:ext="edit" fillcolor="#ddd"/>
    </o:shapedefaults>
  </w:hdrShapeDefaults>
  <w:footnotePr>
    <w:footnote w:id="-1"/>
    <w:footnote w:id="0"/>
  </w:footnotePr>
  <w:endnotePr>
    <w:endnote w:id="-1"/>
    <w:endnote w:id="0"/>
  </w:endnotePr>
  <w:compat/>
  <w:rsids>
    <w:rsidRoot w:val="00C759EC"/>
    <w:rsid w:val="006E5FA6"/>
    <w:rsid w:val="008353FB"/>
    <w:rsid w:val="00BE4B3D"/>
    <w:rsid w:val="00BF588B"/>
    <w:rsid w:val="00C759EC"/>
    <w:rsid w:val="00CD5BF4"/>
    <w:rsid w:val="00EE5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88B"/>
    <w:rPr>
      <w:sz w:val="24"/>
      <w:szCs w:val="24"/>
    </w:rPr>
  </w:style>
  <w:style w:type="paragraph" w:styleId="1">
    <w:name w:val="heading 1"/>
    <w:basedOn w:val="a"/>
    <w:next w:val="a"/>
    <w:qFormat/>
    <w:rsid w:val="00BF588B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F588B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BF588B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BF588B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BF588B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BF588B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BF588B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BF588B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BF588B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F588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F588B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BF588B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BF588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BF588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BF588B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BF588B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30</TotalTime>
  <Pages>1</Pages>
  <Words>230</Words>
  <Characters>1244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safe way</cp:lastModifiedBy>
  <cp:revision>3</cp:revision>
  <cp:lastPrinted>2013-05-21T17:48:00Z</cp:lastPrinted>
  <dcterms:created xsi:type="dcterms:W3CDTF">2013-05-21T18:32:00Z</dcterms:created>
  <dcterms:modified xsi:type="dcterms:W3CDTF">2013-06-21T08:38:00Z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507966208</vt:i4>
  </property>
  <property fmtid="{D5CDD505-2E9C-101B-9397-08002B2CF9AE}" pid="3" name="_EmailSubject">
    <vt:lpwstr>Υλικο και παλι</vt:lpwstr>
  </property>
  <property fmtid="{D5CDD505-2E9C-101B-9397-08002B2CF9AE}" pid="4" name="_AuthorEmail">
    <vt:lpwstr>elavg@gspa.gr</vt:lpwstr>
  </property>
  <property fmtid="{D5CDD505-2E9C-101B-9397-08002B2CF9AE}" pid="5" name="_AuthorEmailDisplayName">
    <vt:lpwstr>ELEF AVGERI</vt:lpwstr>
  </property>
  <property fmtid="{D5CDD505-2E9C-101B-9397-08002B2CF9AE}" pid="6" name="_ReviewingToolsShownOnce">
    <vt:lpwstr/>
  </property>
</Properties>
</file>